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usiness card layout for 10 cards per page"/>
      </w:tblPr>
      <w:tblGrid>
        <w:gridCol w:w="5040"/>
        <w:gridCol w:w="5040"/>
      </w:tblGrid>
      <w:tr w:rsidR="00B84CCC" w14:paraId="642A8E98" w14:textId="77777777" w:rsidTr="00A83A3C">
        <w:trPr>
          <w:trHeight w:hRule="exact" w:val="1728"/>
          <w:jc w:val="center"/>
        </w:trPr>
        <w:tc>
          <w:tcPr>
            <w:tcW w:w="5040" w:type="dxa"/>
            <w:vAlign w:val="bottom"/>
          </w:tcPr>
          <w:p w14:paraId="5C9AAC92" w14:textId="77777777" w:rsidR="00B84CCC" w:rsidRDefault="00AD0AD3" w:rsidP="00B84CCC">
            <w:r>
              <w:rPr>
                <w:noProof/>
                <w:lang w:eastAsia="en-US"/>
              </w:rPr>
              <w:drawing>
                <wp:inline distT="0" distB="0" distL="0" distR="0" wp14:anchorId="0CDEB8D1" wp14:editId="5764EC63">
                  <wp:extent cx="1981200" cy="970660"/>
                  <wp:effectExtent l="0" t="0" r="0" b="1270"/>
                  <wp:docPr id="133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group06.gi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736" cy="977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</w:tcPr>
          <w:tbl>
            <w:tblPr>
              <w:tblW w:w="0" w:type="auto"/>
              <w:jc w:val="center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40"/>
            </w:tblGrid>
            <w:tr w:rsidR="00B84CCC" w:rsidRPr="002749F3" w14:paraId="225D6D12" w14:textId="77777777" w:rsidTr="008614FB">
              <w:trPr>
                <w:trHeight w:hRule="exact" w:val="1728"/>
                <w:jc w:val="center"/>
              </w:trPr>
              <w:tc>
                <w:tcPr>
                  <w:tcW w:w="5040" w:type="dxa"/>
                  <w:vAlign w:val="bottom"/>
                </w:tcPr>
                <w:tbl>
                  <w:tblPr>
                    <w:tblW w:w="0" w:type="auto"/>
                    <w:jc w:val="center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040"/>
                  </w:tblGrid>
                  <w:tr w:rsidR="00B84CCC" w14:paraId="5B368BFE" w14:textId="77777777" w:rsidTr="00E27685">
                    <w:trPr>
                      <w:trHeight w:hRule="exact" w:val="1728"/>
                      <w:jc w:val="center"/>
                    </w:trPr>
                    <w:tc>
                      <w:tcPr>
                        <w:tcW w:w="5040" w:type="dxa"/>
                        <w:vAlign w:val="bottom"/>
                      </w:tcPr>
                      <w:p w14:paraId="34DB46C4" w14:textId="77777777" w:rsidR="00B84CCC" w:rsidRDefault="00AD0AD3" w:rsidP="00B84CCC">
                        <w:pPr>
                          <w:jc w:val="both"/>
                        </w:pPr>
                        <w:r>
                          <w:rPr>
                            <w:noProof/>
                            <w:lang w:eastAsia="en-US"/>
                          </w:rPr>
                          <w:drawing>
                            <wp:anchor distT="0" distB="0" distL="114300" distR="114300" simplePos="0" relativeHeight="251658240" behindDoc="1" locked="0" layoutInCell="1" allowOverlap="1" wp14:anchorId="1752D731" wp14:editId="60162CB8">
                              <wp:simplePos x="0" y="0"/>
                              <wp:positionH relativeFrom="column">
                                <wp:posOffset>533400</wp:posOffset>
                              </wp:positionH>
                              <wp:positionV relativeFrom="paragraph">
                                <wp:posOffset>-180340</wp:posOffset>
                              </wp:positionV>
                              <wp:extent cx="2019300" cy="988695"/>
                              <wp:effectExtent l="0" t="0" r="0" b="1905"/>
                              <wp:wrapTight wrapText="bothSides">
                                <wp:wrapPolygon edited="0">
                                  <wp:start x="0" y="0"/>
                                  <wp:lineTo x="0" y="21225"/>
                                  <wp:lineTo x="21396" y="21225"/>
                                  <wp:lineTo x="21396" y="0"/>
                                  <wp:lineTo x="0" y="0"/>
                                </wp:wrapPolygon>
                              </wp:wrapTight>
                              <wp:docPr id="134" name="Picture 13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3" name="group06.gif"/>
                                      <pic:cNvPicPr/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019300" cy="9886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  <wp14:sizeRelH relativeFrom="margin">
                                <wp14:pctWidth>0</wp14:pctWidth>
                              </wp14:sizeRelH>
                              <wp14:sizeRelV relativeFrom="margin">
                                <wp14:pctHeight>0</wp14:pctHeight>
                              </wp14:sizeRelV>
                            </wp:anchor>
                          </w:drawing>
                        </w:r>
                      </w:p>
                    </w:tc>
                  </w:tr>
                  <w:tr w:rsidR="00B84CCC" w14:paraId="2DE654F7" w14:textId="77777777" w:rsidTr="00E27685">
                    <w:trPr>
                      <w:trHeight w:hRule="exact" w:val="1152"/>
                      <w:jc w:val="center"/>
                    </w:trPr>
                    <w:tc>
                      <w:tcPr>
                        <w:tcW w:w="5040" w:type="dxa"/>
                      </w:tcPr>
                      <w:p w14:paraId="56A5715A" w14:textId="4A15C7E8" w:rsidR="00B84CCC" w:rsidRDefault="00C37AF3" w:rsidP="00B84CCC">
                        <w:pPr>
                          <w:pStyle w:val="Name"/>
                        </w:pPr>
                        <w:sdt>
                          <w:sdtPr>
                            <w:alias w:val="Your Name"/>
                            <w:tag w:val=""/>
                            <w:id w:val="1996993284"/>
                            <w:placeholder>
                              <w:docPart w:val="4DAC66E11B27468BBB400231C83DB219"/>
                            </w:placeholder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15:appearance w15:val="hidden"/>
                            <w:text w:multiLine="1"/>
                          </w:sdtPr>
                          <w:sdtEndPr/>
                          <w:sdtContent>
                            <w:r>
                              <w:t>THANK YOU FOR MAKING</w:t>
                            </w:r>
                            <w:r>
                              <w:br/>
                              <w:t>MY DAY MAGICAL!</w:t>
                            </w:r>
                          </w:sdtContent>
                        </w:sdt>
                      </w:p>
                      <w:sdt>
                        <w:sdtPr>
                          <w:alias w:val="Address"/>
                          <w:tag w:val=""/>
                          <w:id w:val="-141042345"/>
                          <w:placeholder>
                            <w:docPart w:val="32A35A42F698435481809FCA06C8C50C"/>
                          </w:placeholder>
                          <w:showingPlcHdr/>
                          <w:dataBinding w:prefixMappings="xmlns:ns0='http://schemas.microsoft.com/office/2006/coverPageProps' " w:xpath="/ns0:CoverPageProperties[1]/ns0:CompanyAddress[1]" w:storeItemID="{55AF091B-3C7A-41E3-B477-F2FDAA23CFDA}"/>
                          <w15:appearance w15:val="hidden"/>
                          <w:text w:multiLine="1"/>
                        </w:sdtPr>
                        <w:sdtEndPr/>
                        <w:sdtContent>
                          <w:p w14:paraId="23FA80FC" w14:textId="77777777" w:rsidR="00B84CCC" w:rsidRDefault="00B84CCC" w:rsidP="00B84CCC">
                            <w:r>
                              <w:t>[Street Address, City, ST  ZIP Code]</w:t>
                            </w:r>
                          </w:p>
                        </w:sdtContent>
                      </w:sdt>
                      <w:p w14:paraId="5C32FD9D" w14:textId="77777777" w:rsidR="00B84CCC" w:rsidRDefault="00C37AF3" w:rsidP="00B84CCC">
                        <w:sdt>
                          <w:sdtPr>
                            <w:alias w:val="Telephone"/>
                            <w:tag w:val=""/>
                            <w:id w:val="-816249827"/>
                            <w:placeholder>
                              <w:docPart w:val="DA26E63BE99D4EBC874E322C59B94DE2"/>
                            </w:placeholder>
                            <w:showingPlcHdr/>
                            <w:dataBinding w:prefixMappings="xmlns:ns0='http://schemas.microsoft.com/office/2006/coverPageProps' " w:xpath="/ns0:CoverPageProperties[1]/ns0:CompanyPhone[1]" w:storeItemID="{55AF091B-3C7A-41E3-B477-F2FDAA23CFDA}"/>
                            <w15:appearance w15:val="hidden"/>
                            <w:text/>
                          </w:sdtPr>
                          <w:sdtEndPr/>
                          <w:sdtContent>
                            <w:r w:rsidR="00B84CCC">
                              <w:t>[telephone]</w:t>
                            </w:r>
                          </w:sdtContent>
                        </w:sdt>
                        <w:r w:rsidR="00B84CCC">
                          <w:t> </w:t>
                        </w:r>
                        <w:r w:rsidR="00B84CCC">
                          <w:rPr>
                            <w:rStyle w:val="Strong"/>
                          </w:rPr>
                          <w:t>|</w:t>
                        </w:r>
                        <w:r w:rsidR="00B84CCC">
                          <w:t> </w:t>
                        </w:r>
                        <w:sdt>
                          <w:sdtPr>
                            <w:alias w:val="Email"/>
                            <w:tag w:val=""/>
                            <w:id w:val="196823324"/>
                            <w:placeholder>
                              <w:docPart w:val="62E05B924C3B403AA7DDA57B40206708"/>
                            </w:placeholder>
                            <w:showingPlcHdr/>
                            <w:dataBinding w:prefixMappings="xmlns:ns0='http://schemas.microsoft.com/office/2006/coverPageProps' " w:xpath="/ns0:CoverPageProperties[1]/ns0:CompanyEmail[1]" w:storeItemID="{55AF091B-3C7A-41E3-B477-F2FDAA23CFDA}"/>
                            <w15:appearance w15:val="hidden"/>
                            <w:text/>
                          </w:sdtPr>
                          <w:sdtEndPr/>
                          <w:sdtContent>
                            <w:r w:rsidR="00B84CCC">
                              <w:t>[email address]</w:t>
                            </w:r>
                          </w:sdtContent>
                        </w:sdt>
                        <w:r w:rsidR="00B84CCC">
                          <w:t> </w:t>
                        </w:r>
                        <w:r w:rsidR="00B84CCC">
                          <w:rPr>
                            <w:rStyle w:val="Strong"/>
                          </w:rPr>
                          <w:t>|</w:t>
                        </w:r>
                        <w:r w:rsidR="00B84CCC">
                          <w:t xml:space="preserve"> @twitter: </w:t>
                        </w:r>
                        <w:sdt>
                          <w:sdtPr>
                            <w:alias w:val="Twitter"/>
                            <w:tag w:val=""/>
                            <w:id w:val="152657002"/>
                            <w:placeholder>
                              <w:docPart w:val="A132996788F64690A75743DD8FA15903"/>
                            </w:placeholder>
                            <w:showingPlcHdr/>
            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            <w15:appearance w15:val="hidden"/>
                            <w:text/>
                          </w:sdtPr>
                          <w:sdtEndPr/>
                          <w:sdtContent>
                            <w:r w:rsidR="00B84CCC">
                              <w:t>[user name]</w:t>
                            </w:r>
                          </w:sdtContent>
                        </w:sdt>
                      </w:p>
                      <w:sdt>
                        <w:sdtPr>
                          <w:alias w:val="Web Address"/>
                          <w:tag w:val=""/>
                          <w:id w:val="-1618205800"/>
                          <w:placeholder>
                            <w:docPart w:val="7EF99548F0934AFE9625BFE17AAA0ECB"/>
                          </w:placeholder>
                          <w:showingPlcHdr/>
                          <w:dataBinding w:prefixMappings="xmlns:ns0='http://schemas.microsoft.com/office/2006/coverPageProps' " w:xpath="/ns0:CoverPageProperties[1]/ns0:CompanyFax[1]" w:storeItemID="{55AF091B-3C7A-41E3-B477-F2FDAA23CFDA}"/>
                          <w15:appearance w15:val="hidden"/>
                          <w:text/>
                        </w:sdtPr>
                        <w:sdtEndPr/>
                        <w:sdtContent>
                          <w:p w14:paraId="2B386779" w14:textId="77777777" w:rsidR="00B84CCC" w:rsidRDefault="00B84CCC" w:rsidP="00B84CCC">
                            <w:r>
                              <w:t>[web address]</w:t>
                            </w:r>
                          </w:p>
                        </w:sdtContent>
                      </w:sdt>
                    </w:tc>
                  </w:tr>
                </w:tbl>
                <w:p w14:paraId="7856508F" w14:textId="77777777" w:rsidR="00B84CCC" w:rsidRPr="002749F3" w:rsidRDefault="00B84CCC" w:rsidP="00B84CCC"/>
              </w:tc>
            </w:tr>
            <w:tr w:rsidR="00B84CCC" w:rsidRPr="002749F3" w14:paraId="5903262C" w14:textId="77777777" w:rsidTr="008614FB">
              <w:trPr>
                <w:trHeight w:hRule="exact" w:val="1152"/>
                <w:jc w:val="center"/>
              </w:trPr>
              <w:tc>
                <w:tcPr>
                  <w:tcW w:w="5040" w:type="dxa"/>
                </w:tcPr>
                <w:p w14:paraId="752E0D66" w14:textId="77777777" w:rsidR="00B84CCC" w:rsidRPr="002749F3" w:rsidRDefault="00B84CCC" w:rsidP="00B84CCC">
                  <w:pPr>
                    <w:pStyle w:val="Name"/>
                  </w:pPr>
                  <w:r w:rsidRPr="002749F3">
                    <w:t>THANK YOU FOR MAKING MY DAY A MAGICAL ONE!</w:t>
                  </w:r>
                  <w:r w:rsidRPr="002749F3">
                    <w:br/>
                  </w:r>
                </w:p>
                <w:p w14:paraId="02C4F54C" w14:textId="77777777" w:rsidR="00B84CCC" w:rsidRPr="002749F3" w:rsidRDefault="00B84CCC" w:rsidP="00B84CCC"/>
              </w:tc>
            </w:tr>
          </w:tbl>
          <w:p w14:paraId="68DC3D5A" w14:textId="77777777" w:rsidR="00B84CCC" w:rsidRDefault="00B84CCC" w:rsidP="00B84CCC"/>
        </w:tc>
      </w:tr>
      <w:tr w:rsidR="00B84CCC" w14:paraId="38C98743" w14:textId="77777777">
        <w:trPr>
          <w:trHeight w:hRule="exact" w:val="1152"/>
          <w:jc w:val="center"/>
        </w:trPr>
        <w:tc>
          <w:tcPr>
            <w:tcW w:w="5040" w:type="dxa"/>
          </w:tcPr>
          <w:sdt>
            <w:sdtPr>
              <w:alias w:val="Your Name"/>
              <w:tag w:val=""/>
              <w:id w:val="-901051907"/>
              <w:placeholder>
                <w:docPart w:val="ADC710C4084C4700A9D1B62CB2A15D79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15:appearance w15:val="hidden"/>
              <w:text w:multiLine="1"/>
            </w:sdtPr>
            <w:sdtEndPr/>
            <w:sdtContent>
              <w:p w14:paraId="4FAD4272" w14:textId="7CE43498" w:rsidR="00B84CCC" w:rsidRDefault="00C37AF3" w:rsidP="00B84CCC">
                <w:pPr>
                  <w:pStyle w:val="Name"/>
                </w:pPr>
                <w:r>
                  <w:t>THANK YOU FOR MAKING</w:t>
                </w:r>
                <w:r>
                  <w:br/>
                  <w:t>MY DAY MAGICAL!</w:t>
                </w:r>
              </w:p>
            </w:sdtContent>
          </w:sdt>
          <w:p w14:paraId="44DAF877" w14:textId="77777777" w:rsidR="00B84CCC" w:rsidRDefault="00B84CCC" w:rsidP="00B84CCC"/>
        </w:tc>
        <w:tc>
          <w:tcPr>
            <w:tcW w:w="5040" w:type="dxa"/>
          </w:tcPr>
          <w:tbl>
            <w:tblPr>
              <w:tblW w:w="0" w:type="auto"/>
              <w:jc w:val="center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40"/>
            </w:tblGrid>
            <w:tr w:rsidR="00B84CCC" w:rsidRPr="002749F3" w14:paraId="1EC52B09" w14:textId="77777777" w:rsidTr="008614FB">
              <w:trPr>
                <w:trHeight w:hRule="exact" w:val="1728"/>
                <w:jc w:val="center"/>
              </w:trPr>
              <w:tc>
                <w:tcPr>
                  <w:tcW w:w="5040" w:type="dxa"/>
                  <w:vAlign w:val="bottom"/>
                </w:tcPr>
                <w:p w14:paraId="1F7ABA09" w14:textId="77777777" w:rsidR="009F5A8C" w:rsidRDefault="00AD0AD3" w:rsidP="00B84CCC">
                  <w:r>
                    <w:rPr>
                      <w:noProof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00AB646E" wp14:editId="4A387965">
                            <wp:simplePos x="0" y="0"/>
                            <wp:positionH relativeFrom="column">
                              <wp:posOffset>139700</wp:posOffset>
                            </wp:positionH>
                            <wp:positionV relativeFrom="paragraph">
                              <wp:posOffset>-953135</wp:posOffset>
                            </wp:positionV>
                            <wp:extent cx="2876550" cy="438150"/>
                            <wp:effectExtent l="0" t="0" r="0" b="0"/>
                            <wp:wrapNone/>
                            <wp:docPr id="1" name="Text Box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876550" cy="438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B4DB78B" w14:textId="77777777" w:rsidR="00AD0AD3" w:rsidRPr="00AD0AD3" w:rsidRDefault="00AD0AD3" w:rsidP="00AD0AD3">
                                        <w:pPr>
                                          <w:rPr>
                                            <w:color w:val="D43293" w:themeColor="accent1"/>
                                            <w:sz w:val="48"/>
                                            <w:szCs w:val="48"/>
                                            <w14:shadow w14:blurRad="38100" w14:dist="25400" w14:dir="5400000" w14:sx="100000" w14:sy="100000" w14:kx="0" w14:ky="0" w14:algn="ctr">
                                              <w14:srgbClr w14:val="6E747A">
                                                <w14:alpha w14:val="57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AD0AD3">
                                          <w:rPr>
                                            <w:color w:val="D43293" w:themeColor="accent1"/>
                                            <w:sz w:val="48"/>
                                            <w:szCs w:val="48"/>
                                            <w14:shadow w14:blurRad="38100" w14:dist="25400" w14:dir="5400000" w14:sx="100000" w14:sy="100000" w14:kx="0" w14:ky="0" w14:algn="ctr">
                                              <w14:srgbClr w14:val="6E747A">
                                                <w14:alpha w14:val="57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THANK YOU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00AB646E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" o:spid="_x0000_s1026" type="#_x0000_t202" style="position:absolute;left:0;text-align:left;margin-left:11pt;margin-top:-75.05pt;width:226.5pt;height:3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" filled="f" stroked="f">
                            <v:fill o:detectmouseclick="t"/>
                            <v:textbox>
                              <w:txbxContent>
                                <w:p w14:paraId="4B4DB78B" w14:textId="77777777" w:rsidR="00AD0AD3" w:rsidRPr="00AD0AD3" w:rsidRDefault="00AD0AD3" w:rsidP="00AD0AD3">
                                  <w:pPr>
                                    <w:rPr>
                                      <w:color w:val="D43293" w:themeColor="accent1"/>
                                      <w:sz w:val="48"/>
                                      <w:szCs w:val="48"/>
                                      <w14:shadow w14:blurRad="38100" w14:dist="25400" w14:dir="5400000" w14:sx="100000" w14:sy="100000" w14:kx="0" w14:ky="0" w14:algn="ctr">
                                        <w14:srgbClr w14:val="6E747A">
                                          <w14:alpha w14:val="57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D0AD3">
                                    <w:rPr>
                                      <w:color w:val="D43293" w:themeColor="accent1"/>
                                      <w:sz w:val="48"/>
                                      <w:szCs w:val="48"/>
                                      <w14:shadow w14:blurRad="38100" w14:dist="25400" w14:dir="5400000" w14:sx="100000" w14:sy="100000" w14:kx="0" w14:ky="0" w14:algn="ctr">
                                        <w14:srgbClr w14:val="6E747A">
                                          <w14:alpha w14:val="57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THANK YOU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B84CCC">
                    <w:t xml:space="preserve">THANK YOU FOR MAKING MY DAY </w:t>
                  </w:r>
                </w:p>
                <w:p w14:paraId="423FA5B7" w14:textId="77777777" w:rsidR="00B84CCC" w:rsidRPr="002749F3" w:rsidRDefault="00B84CCC" w:rsidP="00B84CCC">
                  <w:r>
                    <w:t>A MAGICAL ONE!</w:t>
                  </w:r>
                </w:p>
              </w:tc>
            </w:tr>
            <w:tr w:rsidR="00B84CCC" w:rsidRPr="002749F3" w14:paraId="56F1FEF2" w14:textId="77777777" w:rsidTr="008614FB">
              <w:trPr>
                <w:trHeight w:hRule="exact" w:val="1152"/>
                <w:jc w:val="center"/>
              </w:trPr>
              <w:tc>
                <w:tcPr>
                  <w:tcW w:w="5040" w:type="dxa"/>
                </w:tcPr>
                <w:p w14:paraId="0D10ABAC" w14:textId="77777777" w:rsidR="00B84CCC" w:rsidRPr="002749F3" w:rsidRDefault="00B84CCC" w:rsidP="00B84CCC">
                  <w:pPr>
                    <w:pStyle w:val="Name"/>
                  </w:pPr>
                  <w:r w:rsidRPr="002749F3">
                    <w:t>THANK YOU FOR MAKING MY DAY A MAGICAL ONE!</w:t>
                  </w:r>
                  <w:r w:rsidRPr="002749F3">
                    <w:br/>
                  </w:r>
                </w:p>
                <w:p w14:paraId="5396B030" w14:textId="77777777" w:rsidR="00B84CCC" w:rsidRPr="002749F3" w:rsidRDefault="00B84CCC" w:rsidP="00B84CCC"/>
              </w:tc>
            </w:tr>
          </w:tbl>
          <w:p w14:paraId="1CCE7E21" w14:textId="77777777" w:rsidR="00B84CCC" w:rsidRDefault="00B84CCC" w:rsidP="00B84CCC"/>
        </w:tc>
      </w:tr>
      <w:tr w:rsidR="007C5D32" w14:paraId="3CBE8827" w14:textId="77777777">
        <w:trPr>
          <w:trHeight w:hRule="exact" w:val="1728"/>
          <w:jc w:val="center"/>
        </w:trPr>
        <w:tc>
          <w:tcPr>
            <w:tcW w:w="5040" w:type="dxa"/>
            <w:vAlign w:val="bottom"/>
          </w:tcPr>
          <w:p w14:paraId="2656F5ED" w14:textId="77777777" w:rsidR="007C5D32" w:rsidRDefault="00B84CCC" w:rsidP="00B84CCC">
            <w:r w:rsidRPr="002749F3">
              <w:rPr>
                <w:noProof/>
                <w:lang w:eastAsia="en-US"/>
              </w:rPr>
              <w:drawing>
                <wp:inline distT="0" distB="0" distL="0" distR="0" wp14:anchorId="09BF86D1" wp14:editId="13A3A458">
                  <wp:extent cx="876300" cy="1033615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merlin02a.gif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604" cy="1035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D0AD3">
              <w:rPr>
                <w:noProof/>
                <w:lang w:eastAsia="en-US"/>
              </w:rPr>
              <w:drawing>
                <wp:inline distT="0" distB="0" distL="0" distR="0" wp14:anchorId="07E48217" wp14:editId="645F4FB8">
                  <wp:extent cx="736600" cy="989770"/>
                  <wp:effectExtent l="0" t="0" r="6350" b="1270"/>
                  <wp:docPr id="137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castle01a.gif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084" cy="991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vAlign w:val="bottom"/>
          </w:tcPr>
          <w:p w14:paraId="71253DBE" w14:textId="77777777" w:rsidR="007C5D32" w:rsidRDefault="00AD0AD3" w:rsidP="00B84CCC">
            <w:r>
              <w:rPr>
                <w:noProof/>
                <w:lang w:eastAsia="en-US"/>
              </w:rPr>
              <w:drawing>
                <wp:inline distT="0" distB="0" distL="0" distR="0" wp14:anchorId="37823BDB" wp14:editId="1A3F1D9F">
                  <wp:extent cx="985459" cy="733180"/>
                  <wp:effectExtent l="0" t="0" r="5715" b="0"/>
                  <wp:docPr id="145" name="Pictur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martian01a.gif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281" cy="743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US"/>
              </w:rPr>
              <w:drawing>
                <wp:inline distT="0" distB="0" distL="0" distR="0" wp14:anchorId="0260272B" wp14:editId="3DCB5E42">
                  <wp:extent cx="1003300" cy="746455"/>
                  <wp:effectExtent l="0" t="0" r="6350" b="0"/>
                  <wp:docPr id="146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martian01a.gif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870" cy="75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US"/>
              </w:rPr>
              <w:drawing>
                <wp:inline distT="0" distB="0" distL="0" distR="0" wp14:anchorId="3DEBE850" wp14:editId="1E3C29D8">
                  <wp:extent cx="965200" cy="718109"/>
                  <wp:effectExtent l="0" t="0" r="6350" b="6350"/>
                  <wp:docPr id="147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martian01a.gif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036" cy="721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5D32" w14:paraId="65434B87" w14:textId="77777777">
        <w:trPr>
          <w:trHeight w:hRule="exact" w:val="1152"/>
          <w:jc w:val="center"/>
        </w:trPr>
        <w:tc>
          <w:tcPr>
            <w:tcW w:w="5040" w:type="dxa"/>
          </w:tcPr>
          <w:sdt>
            <w:sdtPr>
              <w:alias w:val="Your Name"/>
              <w:tag w:val=""/>
              <w:id w:val="-1743166576"/>
              <w:placeholder>
                <w:docPart w:val="877769D2B2054BE2B0F789D7343AD9A3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15:appearance w15:val="hidden"/>
              <w:text w:multiLine="1"/>
            </w:sdtPr>
            <w:sdtEndPr/>
            <w:sdtContent>
              <w:p w14:paraId="40296195" w14:textId="6AD3B3F3" w:rsidR="007C5D32" w:rsidRPr="00C37AF3" w:rsidRDefault="00C37AF3" w:rsidP="00C37AF3">
                <w:pPr>
                  <w:pStyle w:val="Name"/>
                </w:pPr>
                <w:r>
                  <w:t>THANK YOU FOR MAKING</w:t>
                </w:r>
                <w:r>
                  <w:br/>
                  <w:t>MY DAY MAGICAL!</w:t>
                </w:r>
              </w:p>
            </w:sdtContent>
          </w:sdt>
        </w:tc>
        <w:tc>
          <w:tcPr>
            <w:tcW w:w="5040" w:type="dxa"/>
          </w:tcPr>
          <w:sdt>
            <w:sdtPr>
              <w:alias w:val="Your Name"/>
              <w:tag w:val=""/>
              <w:id w:val="-604959158"/>
              <w:placeholder>
                <w:docPart w:val="877769D2B2054BE2B0F789D7343AD9A3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15:appearance w15:val="hidden"/>
              <w:text w:multiLine="1"/>
            </w:sdtPr>
            <w:sdtEndPr/>
            <w:sdtContent>
              <w:p w14:paraId="248D8C12" w14:textId="4107D7F1" w:rsidR="007C5D32" w:rsidRDefault="00C37AF3" w:rsidP="00C37AF3">
                <w:pPr>
                  <w:pStyle w:val="Name"/>
                </w:pPr>
                <w:r>
                  <w:t>THANK YOU FOR MAKING</w:t>
                </w:r>
                <w:r>
                  <w:br/>
                  <w:t>MY DAY MAGICAL!</w:t>
                </w:r>
              </w:p>
            </w:sdtContent>
          </w:sdt>
        </w:tc>
      </w:tr>
      <w:tr w:rsidR="007C5D32" w14:paraId="18386F6F" w14:textId="77777777">
        <w:trPr>
          <w:trHeight w:hRule="exact" w:val="1728"/>
          <w:jc w:val="center"/>
        </w:trPr>
        <w:tc>
          <w:tcPr>
            <w:tcW w:w="5040" w:type="dxa"/>
            <w:vAlign w:val="bottom"/>
          </w:tcPr>
          <w:p w14:paraId="61B574B3" w14:textId="77777777" w:rsidR="007C5D32" w:rsidRDefault="00B84CCC">
            <w:r>
              <w:rPr>
                <w:noProof/>
                <w:lang w:eastAsia="en-US"/>
              </w:rPr>
              <w:drawing>
                <wp:inline distT="0" distB="0" distL="0" distR="0" wp14:anchorId="051E02B6" wp14:editId="6B5ABF48">
                  <wp:extent cx="1190625" cy="857250"/>
                  <wp:effectExtent l="0" t="0" r="9525" b="0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fairies01a.gif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vAlign w:val="bottom"/>
          </w:tcPr>
          <w:p w14:paraId="094ADE22" w14:textId="77777777" w:rsidR="007C5D32" w:rsidRDefault="00B84CCC">
            <w:r>
              <w:rPr>
                <w:noProof/>
                <w:lang w:eastAsia="en-US"/>
              </w:rPr>
              <w:drawing>
                <wp:inline distT="0" distB="0" distL="0" distR="0" wp14:anchorId="13690BB8" wp14:editId="3FF34E50">
                  <wp:extent cx="1190625" cy="857250"/>
                  <wp:effectExtent l="0" t="0" r="9525" b="0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fairies01a.gif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5D32" w14:paraId="00E639FC" w14:textId="77777777">
        <w:trPr>
          <w:trHeight w:hRule="exact" w:val="1152"/>
          <w:jc w:val="center"/>
        </w:trPr>
        <w:tc>
          <w:tcPr>
            <w:tcW w:w="5040" w:type="dxa"/>
          </w:tcPr>
          <w:sdt>
            <w:sdtPr>
              <w:alias w:val="Your Name"/>
              <w:tag w:val=""/>
              <w:id w:val="17202577"/>
              <w:placeholder>
                <w:docPart w:val="877769D2B2054BE2B0F789D7343AD9A3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15:appearance w15:val="hidden"/>
              <w:text w:multiLine="1"/>
            </w:sdtPr>
            <w:sdtEndPr/>
            <w:sdtContent>
              <w:p w14:paraId="4C9A9CF8" w14:textId="498E741E" w:rsidR="007C5D32" w:rsidRDefault="00C37AF3" w:rsidP="00C37AF3">
                <w:pPr>
                  <w:pStyle w:val="Name"/>
                </w:pPr>
                <w:r>
                  <w:t>THANK YOU FOR MAKING</w:t>
                </w:r>
                <w:r>
                  <w:br/>
                  <w:t>MY DAY MAGICAL!</w:t>
                </w:r>
              </w:p>
            </w:sdtContent>
          </w:sdt>
        </w:tc>
        <w:tc>
          <w:tcPr>
            <w:tcW w:w="5040" w:type="dxa"/>
          </w:tcPr>
          <w:sdt>
            <w:sdtPr>
              <w:alias w:val="Your Name"/>
              <w:tag w:val=""/>
              <w:id w:val="-980073354"/>
              <w:placeholder>
                <w:docPart w:val="877769D2B2054BE2B0F789D7343AD9A3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15:appearance w15:val="hidden"/>
              <w:text w:multiLine="1"/>
            </w:sdtPr>
            <w:sdtEndPr/>
            <w:sdtContent>
              <w:p w14:paraId="7CAC8138" w14:textId="5C2856A1" w:rsidR="007C5D32" w:rsidRDefault="00C37AF3" w:rsidP="00C37AF3">
                <w:pPr>
                  <w:pStyle w:val="Name"/>
                </w:pPr>
                <w:r>
                  <w:t>THANK YOU FOR MAKING</w:t>
                </w:r>
                <w:r>
                  <w:br/>
                  <w:t>MY DAY MAGICAL!</w:t>
                </w:r>
              </w:p>
            </w:sdtContent>
          </w:sdt>
        </w:tc>
      </w:tr>
      <w:tr w:rsidR="007C5D32" w14:paraId="63B71E23" w14:textId="77777777">
        <w:trPr>
          <w:trHeight w:hRule="exact" w:val="1728"/>
          <w:jc w:val="center"/>
        </w:trPr>
        <w:tc>
          <w:tcPr>
            <w:tcW w:w="5040" w:type="dxa"/>
            <w:vAlign w:val="bottom"/>
          </w:tcPr>
          <w:p w14:paraId="1B4B16BF" w14:textId="77777777" w:rsidR="007C5D32" w:rsidRDefault="00AD0AD3" w:rsidP="00AD0AD3">
            <w:pPr>
              <w:jc w:val="both"/>
            </w:pPr>
            <w:r>
              <w:rPr>
                <w:noProof/>
                <w:lang w:eastAsia="en-US"/>
              </w:rPr>
              <w:t xml:space="preserve">                             </w:t>
            </w:r>
            <w:r>
              <w:rPr>
                <w:noProof/>
                <w:lang w:eastAsia="en-US"/>
              </w:rPr>
              <w:drawing>
                <wp:inline distT="0" distB="0" distL="0" distR="0" wp14:anchorId="74101CF0" wp14:editId="29332723">
                  <wp:extent cx="774152" cy="913130"/>
                  <wp:effectExtent l="0" t="0" r="6985" b="1270"/>
                  <wp:docPr id="142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merlin02a.gif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41" cy="915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US"/>
              </w:rPr>
              <w:t xml:space="preserve">       </w:t>
            </w:r>
            <w:r>
              <w:rPr>
                <w:noProof/>
                <w:lang w:eastAsia="en-US"/>
              </w:rPr>
              <w:drawing>
                <wp:inline distT="0" distB="0" distL="0" distR="0" wp14:anchorId="2A713E9C" wp14:editId="557BB8CB">
                  <wp:extent cx="491351" cy="740239"/>
                  <wp:effectExtent l="0" t="0" r="4445" b="3175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mickey30a.gif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419" cy="755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vAlign w:val="bottom"/>
          </w:tcPr>
          <w:p w14:paraId="2AB45895" w14:textId="77777777" w:rsidR="007C5D32" w:rsidRDefault="00B84CCC">
            <w:r>
              <w:rPr>
                <w:noProof/>
                <w:lang w:eastAsia="en-US"/>
              </w:rPr>
              <w:drawing>
                <wp:inline distT="0" distB="0" distL="0" distR="0" wp14:anchorId="066D2096" wp14:editId="2387CFFE">
                  <wp:extent cx="679450" cy="912978"/>
                  <wp:effectExtent l="0" t="0" r="6350" b="1905"/>
                  <wp:docPr id="125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castle01a.gif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192" cy="9206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D0AD3">
              <w:rPr>
                <w:noProof/>
                <w:lang w:eastAsia="en-US"/>
              </w:rPr>
              <w:t xml:space="preserve">    </w:t>
            </w:r>
            <w:r>
              <w:rPr>
                <w:noProof/>
                <w:lang w:eastAsia="en-US"/>
              </w:rPr>
              <w:drawing>
                <wp:inline distT="0" distB="0" distL="0" distR="0" wp14:anchorId="2C431146" wp14:editId="23FA87A4">
                  <wp:extent cx="1190625" cy="771525"/>
                  <wp:effectExtent l="0" t="0" r="9525" b="9525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group04a.gif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5D32" w14:paraId="7AA08CE7" w14:textId="77777777">
        <w:trPr>
          <w:trHeight w:hRule="exact" w:val="1152"/>
          <w:jc w:val="center"/>
        </w:trPr>
        <w:tc>
          <w:tcPr>
            <w:tcW w:w="5040" w:type="dxa"/>
          </w:tcPr>
          <w:sdt>
            <w:sdtPr>
              <w:alias w:val="Your Name"/>
              <w:tag w:val=""/>
              <w:id w:val="1873501258"/>
              <w:placeholder>
                <w:docPart w:val="877769D2B2054BE2B0F789D7343AD9A3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15:appearance w15:val="hidden"/>
              <w:text w:multiLine="1"/>
            </w:sdtPr>
            <w:sdtEndPr/>
            <w:sdtContent>
              <w:p w14:paraId="48560E2A" w14:textId="0DCBDAE1" w:rsidR="007C5D32" w:rsidRDefault="00C37AF3" w:rsidP="00C37AF3">
                <w:pPr>
                  <w:pStyle w:val="Name"/>
                </w:pPr>
                <w:r>
                  <w:t>THANK YOU FOR MAKING</w:t>
                </w:r>
                <w:r>
                  <w:br/>
                  <w:t>MY DAY MAGICAL!</w:t>
                </w:r>
              </w:p>
            </w:sdtContent>
          </w:sdt>
        </w:tc>
        <w:tc>
          <w:tcPr>
            <w:tcW w:w="5040" w:type="dxa"/>
          </w:tcPr>
          <w:p w14:paraId="2AE6FDBA" w14:textId="239A0E86" w:rsidR="007C5D32" w:rsidRDefault="00C37AF3" w:rsidP="00C37AF3">
            <w:pPr>
              <w:pStyle w:val="Name"/>
            </w:pPr>
            <w:sdt>
              <w:sdtPr>
                <w:alias w:val="Your Name"/>
                <w:tag w:val=""/>
                <w:id w:val="450448276"/>
                <w:placeholder>
                  <w:docPart w:val="877769D2B2054BE2B0F789D7343AD9A3"/>
                </w:placeholder>
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<w15:appearance w15:val="hidden"/>
                <w:text w:multiLine="1"/>
              </w:sdtPr>
              <w:sdtEndPr/>
              <w:sdtContent>
                <w:r>
                  <w:t>THANK YOU FOR MAKING</w:t>
                </w:r>
                <w:r>
                  <w:br/>
                  <w:t>MY DAY MAGICAL!</w:t>
                </w:r>
              </w:sdtContent>
            </w:sdt>
          </w:p>
        </w:tc>
      </w:tr>
      <w:tr w:rsidR="007C5D32" w14:paraId="50326567" w14:textId="77777777">
        <w:trPr>
          <w:trHeight w:hRule="exact" w:val="1728"/>
          <w:jc w:val="center"/>
        </w:trPr>
        <w:tc>
          <w:tcPr>
            <w:tcW w:w="5040" w:type="dxa"/>
            <w:vAlign w:val="bottom"/>
          </w:tcPr>
          <w:p w14:paraId="7C4A6CEE" w14:textId="77777777" w:rsidR="007C5D32" w:rsidRDefault="00AD0AD3">
            <w:r>
              <w:rPr>
                <w:noProof/>
                <w:lang w:eastAsia="en-US"/>
              </w:rPr>
              <w:drawing>
                <wp:inline distT="0" distB="0" distL="0" distR="0" wp14:anchorId="5D3276EB" wp14:editId="7408F520">
                  <wp:extent cx="1190625" cy="781050"/>
                  <wp:effectExtent l="0" t="0" r="9525" b="0"/>
                  <wp:docPr id="143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hip_croc01a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0" w:type="dxa"/>
            <w:vAlign w:val="bottom"/>
          </w:tcPr>
          <w:p w14:paraId="4E41DFC5" w14:textId="77777777" w:rsidR="007C5D32" w:rsidRDefault="00B84CCC">
            <w:r>
              <w:rPr>
                <w:noProof/>
                <w:lang w:eastAsia="en-US"/>
              </w:rPr>
              <w:drawing>
                <wp:inline distT="0" distB="0" distL="0" distR="0" wp14:anchorId="16B0D213" wp14:editId="1877E9B6">
                  <wp:extent cx="1025884" cy="869950"/>
                  <wp:effectExtent l="0" t="0" r="3175" b="6350"/>
                  <wp:docPr id="12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mickey65a.gif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0320" cy="873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5D32" w14:paraId="0BF6147A" w14:textId="77777777">
        <w:trPr>
          <w:trHeight w:hRule="exact" w:val="1152"/>
          <w:jc w:val="center"/>
        </w:trPr>
        <w:tc>
          <w:tcPr>
            <w:tcW w:w="5040" w:type="dxa"/>
          </w:tcPr>
          <w:sdt>
            <w:sdtPr>
              <w:alias w:val="Your Name"/>
              <w:tag w:val=""/>
              <w:id w:val="-120614238"/>
              <w:placeholder>
                <w:docPart w:val="877769D2B2054BE2B0F789D7343AD9A3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15:appearance w15:val="hidden"/>
              <w:text w:multiLine="1"/>
            </w:sdtPr>
            <w:sdtEndPr/>
            <w:sdtContent>
              <w:p w14:paraId="2930245E" w14:textId="356E37C6" w:rsidR="007C5D32" w:rsidRDefault="00C37AF3" w:rsidP="00C37AF3">
                <w:pPr>
                  <w:pStyle w:val="Name"/>
                </w:pPr>
                <w:r>
                  <w:t>THANK YOU FOR MAKING</w:t>
                </w:r>
                <w:r>
                  <w:br/>
                  <w:t>MY DAY MAGICAL!</w:t>
                </w:r>
              </w:p>
            </w:sdtContent>
          </w:sdt>
        </w:tc>
        <w:tc>
          <w:tcPr>
            <w:tcW w:w="5040" w:type="dxa"/>
          </w:tcPr>
          <w:sdt>
            <w:sdtPr>
              <w:alias w:val="Your Name"/>
              <w:tag w:val=""/>
              <w:id w:val="1188719599"/>
              <w:placeholder>
                <w:docPart w:val="877769D2B2054BE2B0F789D7343AD9A3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15:appearance w15:val="hidden"/>
              <w:text w:multiLine="1"/>
            </w:sdtPr>
            <w:sdtEndPr/>
            <w:sdtContent>
              <w:p w14:paraId="36EFE38B" w14:textId="45D7E4EF" w:rsidR="007C5D32" w:rsidRDefault="00C37AF3">
                <w:pPr>
                  <w:pStyle w:val="Name"/>
                </w:pPr>
                <w:r>
                  <w:t>THANK YOU FOR MAKING</w:t>
                </w:r>
                <w:r>
                  <w:br/>
                  <w:t>MY DAY MAGICAL!</w:t>
                </w:r>
              </w:p>
            </w:sdtContent>
          </w:sdt>
          <w:p w14:paraId="7D6E4FBE" w14:textId="79119BCA" w:rsidR="007C5D32" w:rsidRDefault="007C5D32" w:rsidP="00C37AF3">
            <w:pPr>
              <w:jc w:val="both"/>
            </w:pPr>
          </w:p>
        </w:tc>
      </w:tr>
    </w:tbl>
    <w:p w14:paraId="7A7C47E3" w14:textId="77777777" w:rsidR="007C5D32" w:rsidRDefault="007C5D32"/>
    <w:sectPr w:rsidR="007C5D32">
      <w:pgSz w:w="12240" w:h="15840"/>
      <w:pgMar w:top="720" w:right="1080" w:bottom="432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CCC"/>
    <w:rsid w:val="007C5D32"/>
    <w:rsid w:val="009F5A8C"/>
    <w:rsid w:val="00AD0AD3"/>
    <w:rsid w:val="00B84CCC"/>
    <w:rsid w:val="00C3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9226D"/>
  <w15:chartTrackingRefBased/>
  <w15:docId w15:val="{2190745D-929F-4CA3-A883-E6FB6572B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595959" w:themeColor="text1" w:themeTint="A6"/>
        <w:sz w:val="15"/>
        <w:szCs w:val="15"/>
        <w:lang w:val="en-US" w:eastAsia="ja-JP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uiPriority w:val="1"/>
    <w:qFormat/>
    <w:pPr>
      <w:spacing w:after="40"/>
    </w:pPr>
    <w:rPr>
      <w:rFonts w:asciiTheme="majorHAnsi" w:eastAsiaTheme="majorEastAsia" w:hAnsiTheme="majorHAnsi" w:cstheme="majorBidi"/>
      <w:color w:val="D43293" w:themeColor="accent1"/>
      <w:sz w:val="32"/>
      <w:szCs w:val="32"/>
    </w:rPr>
  </w:style>
  <w:style w:type="character" w:styleId="Strong">
    <w:name w:val="Strong"/>
    <w:basedOn w:val="DefaultParagraphFont"/>
    <w:uiPriority w:val="1"/>
    <w:qFormat/>
    <w:rPr>
      <w:b w:val="0"/>
      <w:bCs w:val="0"/>
      <w:color w:val="D43293" w:themeColor="accent1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gi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gif"/><Relationship Id="rId12" Type="http://schemas.openxmlformats.org/officeDocument/2006/relationships/image" Target="media/image6.gif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gif"/><Relationship Id="rId5" Type="http://schemas.openxmlformats.org/officeDocument/2006/relationships/settings" Target="settings.xml"/><Relationship Id="rId15" Type="http://schemas.openxmlformats.org/officeDocument/2006/relationships/image" Target="media/image9.gif"/><Relationship Id="rId10" Type="http://schemas.openxmlformats.org/officeDocument/2006/relationships/image" Target="media/image4.gif"/><Relationship Id="rId4" Type="http://schemas.openxmlformats.org/officeDocument/2006/relationships/styles" Target="styles.xml"/><Relationship Id="rId9" Type="http://schemas.openxmlformats.org/officeDocument/2006/relationships/image" Target="media/image3.gif"/><Relationship Id="rId14" Type="http://schemas.openxmlformats.org/officeDocument/2006/relationships/image" Target="media/image8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ricS\AppData\Roaming\Microsoft\Templates\Flower%20personal%20business%20card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77769D2B2054BE2B0F789D7343AD9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C80ECB-0808-4B6A-B1A6-0467587BAE65}"/>
      </w:docPartPr>
      <w:docPartBody>
        <w:p w:rsidR="007B47F9" w:rsidRDefault="00F0031F">
          <w:pPr>
            <w:pStyle w:val="877769D2B2054BE2B0F789D7343AD9A3"/>
          </w:pPr>
          <w:r>
            <w:t>Your Name</w:t>
          </w:r>
        </w:p>
      </w:docPartBody>
    </w:docPart>
    <w:docPart>
      <w:docPartPr>
        <w:name w:val="ADC710C4084C4700A9D1B62CB2A15D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AF5D2D-AE90-4269-B8B0-74215C69C1BE}"/>
      </w:docPartPr>
      <w:docPartBody>
        <w:p w:rsidR="007B47F9" w:rsidRDefault="00F0031F" w:rsidP="00F0031F">
          <w:pPr>
            <w:pStyle w:val="ADC710C4084C4700A9D1B62CB2A15D79"/>
          </w:pPr>
          <w:r>
            <w:t>Your Name</w:t>
          </w:r>
        </w:p>
      </w:docPartBody>
    </w:docPart>
    <w:docPart>
      <w:docPartPr>
        <w:name w:val="4DAC66E11B27468BBB400231C83DB2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84C68-9DA2-48E8-BAB1-2AE9EB618A46}"/>
      </w:docPartPr>
      <w:docPartBody>
        <w:p w:rsidR="007B47F9" w:rsidRDefault="00F0031F" w:rsidP="00F0031F">
          <w:pPr>
            <w:pStyle w:val="4DAC66E11B27468BBB400231C83DB219"/>
          </w:pPr>
          <w:r>
            <w:t>Your Name</w:t>
          </w:r>
        </w:p>
      </w:docPartBody>
    </w:docPart>
    <w:docPart>
      <w:docPartPr>
        <w:name w:val="32A35A42F698435481809FCA06C8C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E6660C-9326-49AF-9A71-A22BD7EC42F0}"/>
      </w:docPartPr>
      <w:docPartBody>
        <w:p w:rsidR="007B47F9" w:rsidRDefault="00F0031F" w:rsidP="00F0031F">
          <w:pPr>
            <w:pStyle w:val="32A35A42F698435481809FCA06C8C50C"/>
          </w:pPr>
          <w:r>
            <w:t>[Street Address, City, ST  ZIP Code]</w:t>
          </w:r>
        </w:p>
      </w:docPartBody>
    </w:docPart>
    <w:docPart>
      <w:docPartPr>
        <w:name w:val="DA26E63BE99D4EBC874E322C59B94D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DF0DA0-0A3B-410A-A287-F6D0138117CD}"/>
      </w:docPartPr>
      <w:docPartBody>
        <w:p w:rsidR="007B47F9" w:rsidRDefault="00F0031F" w:rsidP="00F0031F">
          <w:pPr>
            <w:pStyle w:val="DA26E63BE99D4EBC874E322C59B94DE2"/>
          </w:pPr>
          <w:r>
            <w:t>[telephone]</w:t>
          </w:r>
        </w:p>
      </w:docPartBody>
    </w:docPart>
    <w:docPart>
      <w:docPartPr>
        <w:name w:val="62E05B924C3B403AA7DDA57B402067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A16248-2014-4FA0-82A3-AFB36D904FED}"/>
      </w:docPartPr>
      <w:docPartBody>
        <w:p w:rsidR="007B47F9" w:rsidRDefault="00F0031F" w:rsidP="00F0031F">
          <w:pPr>
            <w:pStyle w:val="62E05B924C3B403AA7DDA57B40206708"/>
          </w:pPr>
          <w:r>
            <w:t>[email address]</w:t>
          </w:r>
        </w:p>
      </w:docPartBody>
    </w:docPart>
    <w:docPart>
      <w:docPartPr>
        <w:name w:val="A132996788F64690A75743DD8FA159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A36650-BD15-4B79-9C38-5350490D06C3}"/>
      </w:docPartPr>
      <w:docPartBody>
        <w:p w:rsidR="007B47F9" w:rsidRDefault="00F0031F" w:rsidP="00F0031F">
          <w:pPr>
            <w:pStyle w:val="A132996788F64690A75743DD8FA15903"/>
          </w:pPr>
          <w:r>
            <w:t>[user name]</w:t>
          </w:r>
        </w:p>
      </w:docPartBody>
    </w:docPart>
    <w:docPart>
      <w:docPartPr>
        <w:name w:val="7EF99548F0934AFE9625BFE17AAA0E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52DAFC-C724-439C-9240-825E9232B329}"/>
      </w:docPartPr>
      <w:docPartBody>
        <w:p w:rsidR="007B47F9" w:rsidRDefault="00F0031F" w:rsidP="00F0031F">
          <w:pPr>
            <w:pStyle w:val="7EF99548F0934AFE9625BFE17AAA0ECB"/>
          </w:pPr>
          <w:r>
            <w:t>[web address]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31F"/>
    <w:rsid w:val="007B47F9"/>
    <w:rsid w:val="00F0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77769D2B2054BE2B0F789D7343AD9A3">
    <w:name w:val="877769D2B2054BE2B0F789D7343AD9A3"/>
  </w:style>
  <w:style w:type="paragraph" w:customStyle="1" w:styleId="01AB69B000F248ABAB6874A3EF9BB1F5">
    <w:name w:val="01AB69B000F248ABAB6874A3EF9BB1F5"/>
  </w:style>
  <w:style w:type="paragraph" w:customStyle="1" w:styleId="38EEA2A124C444C8865D8FC7E8B97685">
    <w:name w:val="38EEA2A124C444C8865D8FC7E8B97685"/>
  </w:style>
  <w:style w:type="paragraph" w:customStyle="1" w:styleId="1160081EB368423AAC4CBFDE0F3AE346">
    <w:name w:val="1160081EB368423AAC4CBFDE0F3AE346"/>
  </w:style>
  <w:style w:type="paragraph" w:customStyle="1" w:styleId="9BCCC8AAC243479B9399313B1766132D">
    <w:name w:val="9BCCC8AAC243479B9399313B1766132D"/>
  </w:style>
  <w:style w:type="paragraph" w:customStyle="1" w:styleId="B6B21AEEF9444C99BDA1B4F53B8185A2">
    <w:name w:val="B6B21AEEF9444C99BDA1B4F53B8185A2"/>
  </w:style>
  <w:style w:type="paragraph" w:customStyle="1" w:styleId="ADC710C4084C4700A9D1B62CB2A15D79">
    <w:name w:val="ADC710C4084C4700A9D1B62CB2A15D79"/>
    <w:rsid w:val="00F0031F"/>
  </w:style>
  <w:style w:type="paragraph" w:customStyle="1" w:styleId="4DAC66E11B27468BBB400231C83DB219">
    <w:name w:val="4DAC66E11B27468BBB400231C83DB219"/>
    <w:rsid w:val="00F0031F"/>
  </w:style>
  <w:style w:type="paragraph" w:customStyle="1" w:styleId="32A35A42F698435481809FCA06C8C50C">
    <w:name w:val="32A35A42F698435481809FCA06C8C50C"/>
    <w:rsid w:val="00F0031F"/>
  </w:style>
  <w:style w:type="paragraph" w:customStyle="1" w:styleId="DA26E63BE99D4EBC874E322C59B94DE2">
    <w:name w:val="DA26E63BE99D4EBC874E322C59B94DE2"/>
    <w:rsid w:val="00F0031F"/>
  </w:style>
  <w:style w:type="paragraph" w:customStyle="1" w:styleId="62E05B924C3B403AA7DDA57B40206708">
    <w:name w:val="62E05B924C3B403AA7DDA57B40206708"/>
    <w:rsid w:val="00F0031F"/>
  </w:style>
  <w:style w:type="paragraph" w:customStyle="1" w:styleId="A132996788F64690A75743DD8FA15903">
    <w:name w:val="A132996788F64690A75743DD8FA15903"/>
    <w:rsid w:val="00F0031F"/>
  </w:style>
  <w:style w:type="paragraph" w:customStyle="1" w:styleId="7EF99548F0934AFE9625BFE17AAA0ECB">
    <w:name w:val="7EF99548F0934AFE9625BFE17AAA0ECB"/>
    <w:rsid w:val="00F0031F"/>
  </w:style>
  <w:style w:type="paragraph" w:customStyle="1" w:styleId="E378CA8C051C49118C68AA3913FF310D">
    <w:name w:val="E378CA8C051C49118C68AA3913FF310D"/>
    <w:rsid w:val="00F0031F"/>
  </w:style>
  <w:style w:type="paragraph" w:customStyle="1" w:styleId="0705FCDC17A44C14A995F7CCA8E8B614">
    <w:name w:val="0705FCDC17A44C14A995F7CCA8E8B614"/>
    <w:rsid w:val="00F0031F"/>
  </w:style>
  <w:style w:type="paragraph" w:customStyle="1" w:styleId="2DEC33A1B358474D8AF9545A9D3657CF">
    <w:name w:val="2DEC33A1B358474D8AF9545A9D3657CF"/>
    <w:rsid w:val="00F0031F"/>
  </w:style>
  <w:style w:type="paragraph" w:customStyle="1" w:styleId="5FE6887D0534429FB4F786A88A7C68A5">
    <w:name w:val="5FE6887D0534429FB4F786A88A7C68A5"/>
    <w:rsid w:val="00F0031F"/>
  </w:style>
  <w:style w:type="paragraph" w:customStyle="1" w:styleId="13C4CBE14C9449AAAD13F4B8982EFC0D">
    <w:name w:val="13C4CBE14C9449AAAD13F4B8982EFC0D"/>
    <w:rsid w:val="00F0031F"/>
  </w:style>
  <w:style w:type="paragraph" w:customStyle="1" w:styleId="0557A8CD56E24BFF994A20A178215D95">
    <w:name w:val="0557A8CD56E24BFF994A20A178215D95"/>
    <w:rsid w:val="00F0031F"/>
  </w:style>
  <w:style w:type="paragraph" w:customStyle="1" w:styleId="F111DE6AE0F240C58C4CC967E9204FDB">
    <w:name w:val="F111DE6AE0F240C58C4CC967E9204FDB"/>
    <w:rsid w:val="00F0031F"/>
  </w:style>
  <w:style w:type="paragraph" w:customStyle="1" w:styleId="40A3DBC5EC6542B6933BE78B5809AFCD">
    <w:name w:val="40A3DBC5EC6542B6933BE78B5809AFCD"/>
    <w:rsid w:val="00F0031F"/>
  </w:style>
  <w:style w:type="paragraph" w:customStyle="1" w:styleId="AF9E31F354264388B4F91A524D35AF9A">
    <w:name w:val="AF9E31F354264388B4F91A524D35AF9A"/>
    <w:rsid w:val="00F0031F"/>
  </w:style>
  <w:style w:type="paragraph" w:customStyle="1" w:styleId="9E18C37A059F41C6A24AB8393B62A6D6">
    <w:name w:val="9E18C37A059F41C6A24AB8393B62A6D6"/>
    <w:rsid w:val="00F0031F"/>
  </w:style>
  <w:style w:type="paragraph" w:customStyle="1" w:styleId="36DDC3DE94AB4F15957AD2D5FFF1A517">
    <w:name w:val="36DDC3DE94AB4F15957AD2D5FFF1A517"/>
    <w:rsid w:val="00F0031F"/>
  </w:style>
  <w:style w:type="paragraph" w:customStyle="1" w:styleId="51A83FDE6CEA43A59BC39B3E15B58934">
    <w:name w:val="51A83FDE6CEA43A59BC39B3E15B58934"/>
    <w:rsid w:val="00F0031F"/>
  </w:style>
  <w:style w:type="paragraph" w:customStyle="1" w:styleId="31DD548140384744B3A5DE85B1C929C1">
    <w:name w:val="31DD548140384744B3A5DE85B1C929C1"/>
    <w:rsid w:val="00F003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Floral Business Card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D43293"/>
      </a:accent1>
      <a:accent2>
        <a:srgbClr val="FE9100"/>
      </a:accent2>
      <a:accent3>
        <a:srgbClr val="92D050"/>
      </a:accent3>
      <a:accent4>
        <a:srgbClr val="00B0F0"/>
      </a:accent4>
      <a:accent5>
        <a:srgbClr val="CC00CC"/>
      </a:accent5>
      <a:accent6>
        <a:srgbClr val="9900CC"/>
      </a:accent6>
      <a:hlink>
        <a:srgbClr val="00B0F0"/>
      </a:hlink>
      <a:folHlink>
        <a:srgbClr val="9900CC"/>
      </a:folHlink>
    </a:clrScheme>
    <a:fontScheme name="Floral Business Cards">
      <a:majorFont>
        <a:latin typeface="Century"/>
        <a:ea typeface=""/>
        <a:cs typeface=""/>
      </a:majorFont>
      <a:minorFont>
        <a:latin typeface="Century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B48C16F-971A-4E97-BCB2-2D9EC59075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FAF1CC-3C2A-4FDA-A210-BB9D290D3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Flower personal business cards</Template>
  <TotalTime>76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THANK YOU FOR MAKING
MY DAY MAGICAL!</dc:creator>
  <cp:keywords/>
  <cp:lastModifiedBy>Eric Small</cp:lastModifiedBy>
  <cp:revision>2</cp:revision>
  <cp:lastPrinted>2016-07-17T01:13:00Z</cp:lastPrinted>
  <dcterms:created xsi:type="dcterms:W3CDTF">2016-07-17T00:45:00Z</dcterms:created>
  <dcterms:modified xsi:type="dcterms:W3CDTF">2016-08-24T15:35:00Z</dcterms:modified>
  <cp:contentStatus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TC034248969991</vt:lpwstr>
  </property>
</Properties>
</file>